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3E4A0" w14:textId="1B3F6B78" w:rsidR="00945518" w:rsidRPr="00F01B8E" w:rsidRDefault="001908E3" w:rsidP="00B83128">
      <w:pPr>
        <w:rPr>
          <w:b/>
          <w:bCs/>
          <w:color w:val="82027E" w:themeColor="accent3"/>
        </w:rPr>
        <w:sectPr w:rsidR="00945518" w:rsidRPr="00F01B8E" w:rsidSect="00CC6421">
          <w:headerReference w:type="first" r:id="rId11"/>
          <w:pgSz w:w="16839" w:h="11907" w:orient="landscape"/>
          <w:pgMar w:top="624" w:right="851" w:bottom="567" w:left="851" w:header="720" w:footer="314" w:gutter="0"/>
          <w:cols w:space="720"/>
          <w:titlePg/>
          <w:docGrid w:linePitch="360"/>
        </w:sectPr>
      </w:pPr>
      <w:r w:rsidRPr="00F01B8E">
        <w:rPr>
          <w:noProof/>
          <w:lang w:eastAsia="nb-NO" w:bidi="th-TH"/>
        </w:rPr>
        <w:drawing>
          <wp:anchor distT="0" distB="0" distL="114300" distR="114300" simplePos="0" relativeHeight="251678720" behindDoc="1" locked="1" layoutInCell="1" allowOverlap="1" wp14:anchorId="6B0A9449" wp14:editId="6FA26C8D">
            <wp:simplePos x="0" y="0"/>
            <wp:positionH relativeFrom="margin">
              <wp:posOffset>3098165</wp:posOffset>
            </wp:positionH>
            <wp:positionV relativeFrom="page">
              <wp:posOffset>359410</wp:posOffset>
            </wp:positionV>
            <wp:extent cx="3257550" cy="6785610"/>
            <wp:effectExtent l="0" t="0" r="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 rotWithShape="1">
                    <a:blip r:embed="rId12"/>
                    <a:srcRect l="23402" t="-144" r="49596" b="144"/>
                    <a:stretch/>
                  </pic:blipFill>
                  <pic:spPr bwMode="auto">
                    <a:xfrm>
                      <a:off x="0" y="0"/>
                      <a:ext cx="3257550" cy="678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B8E">
        <w:rPr>
          <w:noProof/>
          <w:lang w:eastAsia="nb-NO" w:bidi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6C5627" wp14:editId="318D914D">
                <wp:simplePos x="0" y="0"/>
                <wp:positionH relativeFrom="margin">
                  <wp:posOffset>-243840</wp:posOffset>
                </wp:positionH>
                <wp:positionV relativeFrom="margin">
                  <wp:posOffset>-1374140</wp:posOffset>
                </wp:positionV>
                <wp:extent cx="2879725" cy="6762750"/>
                <wp:effectExtent l="0" t="0" r="0" b="0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67627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28128B" w14:textId="13A641C5" w:rsidR="00986FEA" w:rsidRPr="001908E3" w:rsidRDefault="001908E3" w:rsidP="001908E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908E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Ønsker du at en prest eller diakon skal komme til en som ligger på dødsleiet og holde nattverd?</w:t>
                            </w:r>
                          </w:p>
                          <w:p w14:paraId="080A7884" w14:textId="086D8531" w:rsidR="001908E3" w:rsidRPr="001908E3" w:rsidRDefault="001908E3" w:rsidP="001908E3">
                            <w:pPr>
                              <w:pStyle w:val="Brdtekst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908E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Ta kontakt med ansatte på avdelingen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908E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eller:</w:t>
                            </w:r>
                          </w:p>
                          <w:p w14:paraId="14BE153B" w14:textId="77777777" w:rsidR="001908E3" w:rsidRPr="001908E3" w:rsidRDefault="001908E3" w:rsidP="001908E3">
                            <w:pPr>
                              <w:pStyle w:val="Brdteks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5B413187" w14:textId="77777777" w:rsidR="001908E3" w:rsidRPr="001908E3" w:rsidRDefault="001908E3" w:rsidP="001908E3">
                            <w:pPr>
                              <w:pStyle w:val="Brdteks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908E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Prest -</w:t>
                            </w:r>
                            <w:r w:rsidRPr="001908E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navn og mobil</w:t>
                            </w:r>
                          </w:p>
                          <w:p w14:paraId="6F15F19D" w14:textId="77777777" w:rsidR="001908E3" w:rsidRPr="001908E3" w:rsidRDefault="001908E3" w:rsidP="001908E3">
                            <w:pPr>
                              <w:pStyle w:val="Brdteks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37E3119E" w14:textId="77777777" w:rsidR="001908E3" w:rsidRPr="001908E3" w:rsidRDefault="001908E3" w:rsidP="001908E3">
                            <w:pPr>
                              <w:pStyle w:val="Brdteks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908E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Diakon</w:t>
                            </w:r>
                            <w:r w:rsidRPr="001908E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- navn og mobil</w:t>
                            </w:r>
                          </w:p>
                          <w:p w14:paraId="1D279E5C" w14:textId="77777777" w:rsidR="001908E3" w:rsidRPr="001908E3" w:rsidRDefault="001908E3" w:rsidP="001908E3">
                            <w:pPr>
                              <w:pStyle w:val="Brdteks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13F2FF99" w14:textId="77777777" w:rsidR="001908E3" w:rsidRPr="001908E3" w:rsidRDefault="001908E3" w:rsidP="001908E3">
                            <w:pPr>
                              <w:pStyle w:val="Brdteks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908E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Kirkens lokale hjemmeside</w:t>
                            </w:r>
                          </w:p>
                          <w:p w14:paraId="24AB5FBA" w14:textId="3EA982C4" w:rsidR="001908E3" w:rsidRPr="001908E3" w:rsidRDefault="001908E3" w:rsidP="001908E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C5627" id="_x0000_t202" coordsize="21600,21600" o:spt="202" path="m,l,21600r21600,l21600,xe">
                <v:stroke joinstyle="miter"/>
                <v:path gradientshapeok="t" o:connecttype="rect"/>
              </v:shapetype>
              <v:shape id="Tekstboks 6" o:spid="_x0000_s1026" type="#_x0000_t202" style="position:absolute;margin-left:-19.2pt;margin-top:-108.2pt;width:226.75pt;height:532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" fillcolor="#1d7853 [3209]" stroked="f" strokeweight=".5pt">
                <v:textbox inset="3mm,3mm,3mm,3mm">
                  <w:txbxContent>
                    <w:p w14:paraId="3028128B" w14:textId="13A641C5" w:rsidR="00986FEA" w:rsidRPr="001908E3" w:rsidRDefault="001908E3" w:rsidP="001908E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908E3">
                        <w:rPr>
                          <w:color w:val="FFFFFF" w:themeColor="background1"/>
                          <w:sz w:val="32"/>
                          <w:szCs w:val="32"/>
                        </w:rPr>
                        <w:t>Ønsker du at en prest eller diakon skal komme til en som ligger på dødsleiet og holde nattverd?</w:t>
                      </w:r>
                    </w:p>
                    <w:p w14:paraId="080A7884" w14:textId="086D8531" w:rsidR="001908E3" w:rsidRPr="001908E3" w:rsidRDefault="001908E3" w:rsidP="001908E3">
                      <w:pPr>
                        <w:pStyle w:val="Brdtekst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1908E3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Ta kontakt med ansatte på avdelingen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1908E3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eller:</w:t>
                      </w:r>
                    </w:p>
                    <w:p w14:paraId="14BE153B" w14:textId="77777777" w:rsidR="001908E3" w:rsidRPr="001908E3" w:rsidRDefault="001908E3" w:rsidP="001908E3">
                      <w:pPr>
                        <w:pStyle w:val="Brdteks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5B413187" w14:textId="77777777" w:rsidR="001908E3" w:rsidRPr="001908E3" w:rsidRDefault="001908E3" w:rsidP="001908E3">
                      <w:pPr>
                        <w:pStyle w:val="Brdteks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908E3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Prest -</w:t>
                      </w:r>
                      <w:r w:rsidRPr="001908E3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navn og mobil</w:t>
                      </w:r>
                    </w:p>
                    <w:p w14:paraId="6F15F19D" w14:textId="77777777" w:rsidR="001908E3" w:rsidRPr="001908E3" w:rsidRDefault="001908E3" w:rsidP="001908E3">
                      <w:pPr>
                        <w:pStyle w:val="Brdteks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37E3119E" w14:textId="77777777" w:rsidR="001908E3" w:rsidRPr="001908E3" w:rsidRDefault="001908E3" w:rsidP="001908E3">
                      <w:pPr>
                        <w:pStyle w:val="Brdteks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908E3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Diakon</w:t>
                      </w:r>
                      <w:r w:rsidRPr="001908E3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- navn og mobil</w:t>
                      </w:r>
                    </w:p>
                    <w:p w14:paraId="1D279E5C" w14:textId="77777777" w:rsidR="001908E3" w:rsidRPr="001908E3" w:rsidRDefault="001908E3" w:rsidP="001908E3">
                      <w:pPr>
                        <w:pStyle w:val="Brdteks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13F2FF99" w14:textId="77777777" w:rsidR="001908E3" w:rsidRPr="001908E3" w:rsidRDefault="001908E3" w:rsidP="001908E3">
                      <w:pPr>
                        <w:pStyle w:val="Brdteks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908E3">
                        <w:rPr>
                          <w:color w:val="FFFFFF" w:themeColor="background1"/>
                          <w:sz w:val="32"/>
                          <w:szCs w:val="32"/>
                        </w:rPr>
                        <w:t>Kirkens lokale hjemmeside</w:t>
                      </w:r>
                    </w:p>
                    <w:p w14:paraId="24AB5FBA" w14:textId="3EA982C4" w:rsidR="001908E3" w:rsidRPr="001908E3" w:rsidRDefault="001908E3" w:rsidP="001908E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F7B51" w:rsidRPr="00F01B8E">
        <w:rPr>
          <w:noProof/>
          <w:lang w:eastAsia="nb-NO"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EB0822" wp14:editId="1B5703F1">
                <wp:simplePos x="0" y="0"/>
                <wp:positionH relativeFrom="column">
                  <wp:posOffset>6755257</wp:posOffset>
                </wp:positionH>
                <wp:positionV relativeFrom="paragraph">
                  <wp:posOffset>-162957</wp:posOffset>
                </wp:positionV>
                <wp:extent cx="3188654" cy="974725"/>
                <wp:effectExtent l="0" t="0" r="0" b="3175"/>
                <wp:wrapNone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654" cy="974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2985B" w14:textId="4C37012C" w:rsidR="00CC20BA" w:rsidRPr="001908E3" w:rsidRDefault="001908E3" w:rsidP="0000586F">
                            <w:pPr>
                              <w:pStyle w:val="TittelArial"/>
                              <w:jc w:val="center"/>
                              <w:rPr>
                                <w:color w:val="1D7853" w:themeColor="accent6"/>
                              </w:rPr>
                            </w:pPr>
                            <w:r w:rsidRPr="001908E3">
                              <w:rPr>
                                <w:color w:val="1D7853" w:themeColor="accent6"/>
                              </w:rPr>
                              <w:t>Omsorg ved døende</w:t>
                            </w:r>
                          </w:p>
                          <w:p w14:paraId="0DBBA10C" w14:textId="08ABAA8C" w:rsidR="008A4F89" w:rsidRPr="00F01B8E" w:rsidRDefault="001908E3" w:rsidP="0000586F">
                            <w:pPr>
                              <w:pStyle w:val="Undertittel"/>
                              <w:jc w:val="center"/>
                            </w:pPr>
                            <w:proofErr w:type="spellStart"/>
                            <w:r>
                              <w:t>Rituale</w:t>
                            </w:r>
                            <w:proofErr w:type="spellEnd"/>
                            <w:r>
                              <w:t xml:space="preserve"> ved livets slutt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B0822" id="Tekstboks 7" o:spid="_x0000_s1027" type="#_x0000_t202" style="position:absolute;margin-left:531.9pt;margin-top:-12.85pt;width:251.1pt;height:7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" filled="f" stroked="f" strokeweight=".5pt">
                <v:textbox inset="0,0,0,0">
                  <w:txbxContent>
                    <w:p w14:paraId="19A2985B" w14:textId="4C37012C" w:rsidR="00CC20BA" w:rsidRPr="001908E3" w:rsidRDefault="001908E3" w:rsidP="0000586F">
                      <w:pPr>
                        <w:pStyle w:val="TittelArial"/>
                        <w:jc w:val="center"/>
                        <w:rPr>
                          <w:color w:val="1D7853" w:themeColor="accent6"/>
                        </w:rPr>
                      </w:pPr>
                      <w:r w:rsidRPr="001908E3">
                        <w:rPr>
                          <w:color w:val="1D7853" w:themeColor="accent6"/>
                        </w:rPr>
                        <w:t>Omsorg ved døende</w:t>
                      </w:r>
                    </w:p>
                    <w:p w14:paraId="0DBBA10C" w14:textId="08ABAA8C" w:rsidR="008A4F89" w:rsidRPr="00F01B8E" w:rsidRDefault="001908E3" w:rsidP="0000586F">
                      <w:pPr>
                        <w:pStyle w:val="Undertittel"/>
                        <w:jc w:val="center"/>
                      </w:pPr>
                      <w:proofErr w:type="spellStart"/>
                      <w:r>
                        <w:t>Rituale</w:t>
                      </w:r>
                      <w:proofErr w:type="spellEnd"/>
                      <w:r>
                        <w:t xml:space="preserve"> ved livets slutt</w:t>
                      </w:r>
                    </w:p>
                  </w:txbxContent>
                </v:textbox>
              </v:shape>
            </w:pict>
          </mc:Fallback>
        </mc:AlternateContent>
      </w:r>
      <w:r w:rsidR="00B83128" w:rsidRPr="00F01B8E">
        <w:rPr>
          <w:noProof/>
          <w:lang w:eastAsia="nb-NO" w:bidi="th-TH"/>
        </w:rPr>
        <w:drawing>
          <wp:anchor distT="0" distB="0" distL="114300" distR="114300" simplePos="0" relativeHeight="251658240" behindDoc="0" locked="1" layoutInCell="1" allowOverlap="1" wp14:anchorId="5B522BD3" wp14:editId="15F3FF9D">
            <wp:simplePos x="0" y="0"/>
            <wp:positionH relativeFrom="column">
              <wp:posOffset>6746240</wp:posOffset>
            </wp:positionH>
            <wp:positionV relativeFrom="page">
              <wp:posOffset>2571750</wp:posOffset>
            </wp:positionV>
            <wp:extent cx="3186430" cy="4801870"/>
            <wp:effectExtent l="0" t="0" r="0" b="0"/>
            <wp:wrapNone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/>
                    <pic:cNvPicPr/>
                  </pic:nvPicPr>
                  <pic:blipFill>
                    <a:blip r:embed="rId13"/>
                    <a:srcRect l="31337" r="31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480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6A605" w14:textId="4D53686B" w:rsidR="00945518" w:rsidRPr="00F01B8E" w:rsidRDefault="001908E3" w:rsidP="00EC19D4">
      <w:r w:rsidRPr="00F01B8E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64BAF19" wp14:editId="495C4787">
            <wp:simplePos x="0" y="0"/>
            <wp:positionH relativeFrom="column">
              <wp:posOffset>3298190</wp:posOffset>
            </wp:positionH>
            <wp:positionV relativeFrom="page">
              <wp:posOffset>276225</wp:posOffset>
            </wp:positionV>
            <wp:extent cx="2880360" cy="2530475"/>
            <wp:effectExtent l="0" t="0" r="0" b="3175"/>
            <wp:wrapNone/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e 38"/>
                    <pic:cNvPicPr/>
                  </pic:nvPicPr>
                  <pic:blipFill>
                    <a:blip r:embed="rId14"/>
                    <a:srcRect t="16311" b="16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53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B8E">
        <w:rPr>
          <w:noProof/>
        </w:rPr>
        <w:drawing>
          <wp:anchor distT="0" distB="0" distL="114300" distR="114300" simplePos="0" relativeHeight="251670528" behindDoc="0" locked="0" layoutInCell="1" allowOverlap="1" wp14:anchorId="2FEB3E53" wp14:editId="2C100AF8">
            <wp:simplePos x="0" y="0"/>
            <wp:positionH relativeFrom="column">
              <wp:posOffset>6898640</wp:posOffset>
            </wp:positionH>
            <wp:positionV relativeFrom="page">
              <wp:posOffset>257175</wp:posOffset>
            </wp:positionV>
            <wp:extent cx="2879090" cy="2530475"/>
            <wp:effectExtent l="0" t="0" r="0" b="3175"/>
            <wp:wrapNone/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 rotWithShape="1">
                    <a:blip r:embed="rId15"/>
                    <a:srcRect l="39600" t="4611" r="8129" b="13717"/>
                    <a:stretch/>
                  </pic:blipFill>
                  <pic:spPr bwMode="auto">
                    <a:xfrm>
                      <a:off x="0" y="0"/>
                      <a:ext cx="2879090" cy="253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B8E">
        <w:rPr>
          <w:noProof/>
        </w:rPr>
        <w:drawing>
          <wp:anchor distT="0" distB="0" distL="114300" distR="114300" simplePos="0" relativeHeight="251668480" behindDoc="0" locked="0" layoutInCell="1" allowOverlap="1" wp14:anchorId="45F0A873" wp14:editId="13D9B31B">
            <wp:simplePos x="0" y="0"/>
            <wp:positionH relativeFrom="column">
              <wp:posOffset>-216535</wp:posOffset>
            </wp:positionH>
            <wp:positionV relativeFrom="page">
              <wp:posOffset>266700</wp:posOffset>
            </wp:positionV>
            <wp:extent cx="2879725" cy="2531110"/>
            <wp:effectExtent l="0" t="0" r="0" b="2540"/>
            <wp:wrapNone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de 35"/>
                    <pic:cNvPicPr/>
                  </pic:nvPicPr>
                  <pic:blipFill>
                    <a:blip r:embed="rId16"/>
                    <a:srcRect l="18001" r="18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53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B51" w:rsidRPr="00F01B8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EF6FEB" wp14:editId="437A2249">
                <wp:simplePos x="0" y="0"/>
                <wp:positionH relativeFrom="column">
                  <wp:posOffset>6897061</wp:posOffset>
                </wp:positionH>
                <wp:positionV relativeFrom="page">
                  <wp:posOffset>3007251</wp:posOffset>
                </wp:positionV>
                <wp:extent cx="2883980" cy="4116070"/>
                <wp:effectExtent l="0" t="0" r="0" b="0"/>
                <wp:wrapNone/>
                <wp:docPr id="44" name="Tekstbok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3980" cy="4116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9C670" w14:textId="1AAD83D3" w:rsidR="00EC19D4" w:rsidRDefault="001908E3" w:rsidP="00EC19D4">
                            <w:pPr>
                              <w:pStyle w:val="Overskrift2"/>
                            </w:pPr>
                            <w:r>
                              <w:t>Slik gjennomføres ritualet</w:t>
                            </w:r>
                          </w:p>
                          <w:p w14:paraId="41A8DB56" w14:textId="77777777" w:rsidR="001908E3" w:rsidRDefault="001908E3" w:rsidP="001908E3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</w:pPr>
                            <w:r w:rsidRPr="001908E3">
                              <w:t>Ritualet avtales med kirken direkte eller gjennom institusjon</w:t>
                            </w:r>
                          </w:p>
                          <w:p w14:paraId="4C77013A" w14:textId="53C237AA" w:rsidR="001908E3" w:rsidRDefault="001908E3" w:rsidP="001908E3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</w:pPr>
                            <w:r w:rsidRPr="001908E3">
                              <w:t>Det er viktig at ritualet gjennomføres i samråd med den</w:t>
                            </w:r>
                            <w:r>
                              <w:t xml:space="preserve"> </w:t>
                            </w:r>
                            <w:r w:rsidRPr="001908E3">
                              <w:t>døende og pårørende.</w:t>
                            </w:r>
                          </w:p>
                          <w:p w14:paraId="153DF3AC" w14:textId="2FF7E2BD" w:rsidR="001908E3" w:rsidRDefault="001908E3" w:rsidP="001908E3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</w:pPr>
                            <w:r w:rsidRPr="001908E3">
                              <w:t xml:space="preserve">Ritualet består av lesing av </w:t>
                            </w:r>
                            <w:proofErr w:type="spellStart"/>
                            <w:r w:rsidRPr="001908E3">
                              <w:t>bibelvers</w:t>
                            </w:r>
                            <w:proofErr w:type="spellEnd"/>
                            <w:r w:rsidRPr="001908E3">
                              <w:t>, bønner, en valgfri salme</w:t>
                            </w:r>
                            <w:r>
                              <w:t xml:space="preserve"> </w:t>
                            </w:r>
                            <w:r w:rsidRPr="001908E3">
                              <w:t>og velsignelse. Prest eller diakon kan lede nattverd.</w:t>
                            </w:r>
                          </w:p>
                          <w:p w14:paraId="2754794B" w14:textId="77777777" w:rsidR="001908E3" w:rsidRDefault="001908E3" w:rsidP="001908E3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</w:pPr>
                            <w:r w:rsidRPr="001908E3">
                              <w:t xml:space="preserve">Ritualet varer i </w:t>
                            </w:r>
                            <w:proofErr w:type="spellStart"/>
                            <w:r w:rsidRPr="001908E3">
                              <w:t>ca</w:t>
                            </w:r>
                            <w:proofErr w:type="spellEnd"/>
                            <w:r w:rsidRPr="001908E3">
                              <w:t xml:space="preserve"> ti til femten minutter.</w:t>
                            </w:r>
                          </w:p>
                          <w:p w14:paraId="03BDEA5B" w14:textId="162F4F0A" w:rsidR="001908E3" w:rsidRDefault="001908E3" w:rsidP="001908E3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</w:pPr>
                            <w:r w:rsidRPr="001908E3">
                              <w:t>Prest eller diakon kommer til avtalt sted (ofte hjemme hos den</w:t>
                            </w:r>
                            <w:r>
                              <w:t xml:space="preserve"> </w:t>
                            </w:r>
                            <w:r w:rsidRPr="001908E3">
                              <w:t>døende, sykehus eller sykehjem). Andre ansatte i kirken eller</w:t>
                            </w:r>
                            <w:r>
                              <w:t xml:space="preserve"> </w:t>
                            </w:r>
                            <w:r w:rsidRPr="001908E3">
                              <w:t>helsearbeidere kan også holde ritualet, men da uten nattverd.</w:t>
                            </w:r>
                          </w:p>
                          <w:p w14:paraId="37BE6E5C" w14:textId="27D45A2F" w:rsidR="00EC19D4" w:rsidRDefault="001908E3" w:rsidP="001908E3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</w:pPr>
                            <w:r w:rsidRPr="001908E3">
                              <w:t>Den ansatte fra kirken kan i etterkant av ritualet også ha</w:t>
                            </w:r>
                            <w:r>
                              <w:t xml:space="preserve"> </w:t>
                            </w:r>
                            <w:r w:rsidRPr="001908E3">
                              <w:t>samtaler med den døende og pårørende, om det er ønskelig.</w:t>
                            </w:r>
                          </w:p>
                          <w:p w14:paraId="1F9C97B1" w14:textId="77777777" w:rsidR="00EC19D4" w:rsidRDefault="00EC19D4" w:rsidP="00EC19D4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F6FEB" id="Tekstboks 44" o:spid="_x0000_s1028" type="#_x0000_t202" style="position:absolute;margin-left:543.1pt;margin-top:236.8pt;width:227.1pt;height:32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" filled="f" stroked="f" strokeweight=".5pt">
                <v:textbox inset="0,0,0,0">
                  <w:txbxContent>
                    <w:p w14:paraId="0179C670" w14:textId="1AAD83D3" w:rsidR="00EC19D4" w:rsidRDefault="001908E3" w:rsidP="00EC19D4">
                      <w:pPr>
                        <w:pStyle w:val="Overskrift2"/>
                      </w:pPr>
                      <w:r>
                        <w:t>Slik gjennomføres ritualet</w:t>
                      </w:r>
                    </w:p>
                    <w:p w14:paraId="41A8DB56" w14:textId="77777777" w:rsidR="001908E3" w:rsidRDefault="001908E3" w:rsidP="001908E3">
                      <w:pPr>
                        <w:pStyle w:val="Listeavsnitt"/>
                        <w:numPr>
                          <w:ilvl w:val="0"/>
                          <w:numId w:val="1"/>
                        </w:numPr>
                      </w:pPr>
                      <w:r w:rsidRPr="001908E3">
                        <w:t>Ritualet avtales med kirken direkte eller gjennom institusjon</w:t>
                      </w:r>
                    </w:p>
                    <w:p w14:paraId="4C77013A" w14:textId="53C237AA" w:rsidR="001908E3" w:rsidRDefault="001908E3" w:rsidP="001908E3">
                      <w:pPr>
                        <w:pStyle w:val="Listeavsnitt"/>
                        <w:numPr>
                          <w:ilvl w:val="0"/>
                          <w:numId w:val="1"/>
                        </w:numPr>
                      </w:pPr>
                      <w:r w:rsidRPr="001908E3">
                        <w:t>Det er viktig at ritualet gjennomføres i samråd med den</w:t>
                      </w:r>
                      <w:r>
                        <w:t xml:space="preserve"> </w:t>
                      </w:r>
                      <w:r w:rsidRPr="001908E3">
                        <w:t>døende og pårørende.</w:t>
                      </w:r>
                    </w:p>
                    <w:p w14:paraId="153DF3AC" w14:textId="2FF7E2BD" w:rsidR="001908E3" w:rsidRDefault="001908E3" w:rsidP="001908E3">
                      <w:pPr>
                        <w:pStyle w:val="Listeavsnitt"/>
                        <w:numPr>
                          <w:ilvl w:val="0"/>
                          <w:numId w:val="1"/>
                        </w:numPr>
                      </w:pPr>
                      <w:r w:rsidRPr="001908E3">
                        <w:t xml:space="preserve">Ritualet består av lesing av </w:t>
                      </w:r>
                      <w:proofErr w:type="spellStart"/>
                      <w:r w:rsidRPr="001908E3">
                        <w:t>bibelvers</w:t>
                      </w:r>
                      <w:proofErr w:type="spellEnd"/>
                      <w:r w:rsidRPr="001908E3">
                        <w:t>, bønner, en valgfri salme</w:t>
                      </w:r>
                      <w:r>
                        <w:t xml:space="preserve"> </w:t>
                      </w:r>
                      <w:r w:rsidRPr="001908E3">
                        <w:t>og velsignelse. Prest eller diakon kan lede nattverd.</w:t>
                      </w:r>
                    </w:p>
                    <w:p w14:paraId="2754794B" w14:textId="77777777" w:rsidR="001908E3" w:rsidRDefault="001908E3" w:rsidP="001908E3">
                      <w:pPr>
                        <w:pStyle w:val="Listeavsnitt"/>
                        <w:numPr>
                          <w:ilvl w:val="0"/>
                          <w:numId w:val="1"/>
                        </w:numPr>
                      </w:pPr>
                      <w:r w:rsidRPr="001908E3">
                        <w:t xml:space="preserve">Ritualet varer i </w:t>
                      </w:r>
                      <w:proofErr w:type="spellStart"/>
                      <w:r w:rsidRPr="001908E3">
                        <w:t>ca</w:t>
                      </w:r>
                      <w:proofErr w:type="spellEnd"/>
                      <w:r w:rsidRPr="001908E3">
                        <w:t xml:space="preserve"> ti til femten minutter.</w:t>
                      </w:r>
                    </w:p>
                    <w:p w14:paraId="03BDEA5B" w14:textId="162F4F0A" w:rsidR="001908E3" w:rsidRDefault="001908E3" w:rsidP="001908E3">
                      <w:pPr>
                        <w:pStyle w:val="Listeavsnitt"/>
                        <w:numPr>
                          <w:ilvl w:val="0"/>
                          <w:numId w:val="1"/>
                        </w:numPr>
                      </w:pPr>
                      <w:r w:rsidRPr="001908E3">
                        <w:t>Prest eller diakon kommer til avtalt sted (ofte hjemme hos den</w:t>
                      </w:r>
                      <w:r>
                        <w:t xml:space="preserve"> </w:t>
                      </w:r>
                      <w:r w:rsidRPr="001908E3">
                        <w:t>døende, sykehus eller sykehjem). Andre ansatte i kirken eller</w:t>
                      </w:r>
                      <w:r>
                        <w:t xml:space="preserve"> </w:t>
                      </w:r>
                      <w:r w:rsidRPr="001908E3">
                        <w:t>helsearbeidere kan også holde ritualet, men da uten nattverd.</w:t>
                      </w:r>
                    </w:p>
                    <w:p w14:paraId="37BE6E5C" w14:textId="27D45A2F" w:rsidR="00EC19D4" w:rsidRDefault="001908E3" w:rsidP="001908E3">
                      <w:pPr>
                        <w:pStyle w:val="Listeavsnitt"/>
                        <w:numPr>
                          <w:ilvl w:val="0"/>
                          <w:numId w:val="1"/>
                        </w:numPr>
                      </w:pPr>
                      <w:r w:rsidRPr="001908E3">
                        <w:t>Den ansatte fra kirken kan i etterkant av ritualet også ha</w:t>
                      </w:r>
                      <w:r>
                        <w:t xml:space="preserve"> </w:t>
                      </w:r>
                      <w:r w:rsidRPr="001908E3">
                        <w:t>samtaler med den døende og pårørende, om det er ønskelig.</w:t>
                      </w:r>
                    </w:p>
                    <w:p w14:paraId="1F9C97B1" w14:textId="77777777" w:rsidR="00EC19D4" w:rsidRDefault="00EC19D4" w:rsidP="00EC19D4"/>
                  </w:txbxContent>
                </v:textbox>
                <w10:wrap anchory="page"/>
              </v:shape>
            </w:pict>
          </mc:Fallback>
        </mc:AlternateContent>
      </w:r>
      <w:r w:rsidR="00BF7B51" w:rsidRPr="00F01B8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D1DF08" wp14:editId="2B661DD5">
                <wp:simplePos x="0" y="0"/>
                <wp:positionH relativeFrom="column">
                  <wp:posOffset>3312809</wp:posOffset>
                </wp:positionH>
                <wp:positionV relativeFrom="page">
                  <wp:posOffset>3007251</wp:posOffset>
                </wp:positionV>
                <wp:extent cx="2870580" cy="4116070"/>
                <wp:effectExtent l="0" t="0" r="0" b="0"/>
                <wp:wrapNone/>
                <wp:docPr id="43" name="Tekstbok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580" cy="4116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DD75FD" w14:textId="37C849A7" w:rsidR="00EC19D4" w:rsidRDefault="001908E3" w:rsidP="00EC19D4">
                            <w:pPr>
                              <w:pStyle w:val="Overskrift2"/>
                            </w:pPr>
                            <w:r>
                              <w:t>Slik gjør du om du ønsker ritualet</w:t>
                            </w:r>
                          </w:p>
                          <w:p w14:paraId="650446EC" w14:textId="166E9DAF" w:rsidR="00EC19D4" w:rsidRDefault="001908E3" w:rsidP="001908E3">
                            <w:r w:rsidRPr="001908E3">
                              <w:t>Ta kontakt med menigheten der du bor direkte, og avtal tid og sted.</w:t>
                            </w:r>
                            <w:r>
                              <w:t xml:space="preserve"> </w:t>
                            </w:r>
                            <w:proofErr w:type="gramStart"/>
                            <w:r w:rsidRPr="001908E3">
                              <w:t>Ritualet</w:t>
                            </w:r>
                            <w:proofErr w:type="gramEnd"/>
                            <w:r w:rsidRPr="001908E3">
                              <w:t xml:space="preserve"> kan gjennomføres hjemme hos den døende, på sykehus</w:t>
                            </w:r>
                            <w:r>
                              <w:t xml:space="preserve"> </w:t>
                            </w:r>
                            <w:r w:rsidRPr="001908E3">
                              <w:t>eller sykehjem. Ofte er også sykehjem eller sykehus behjelpelige</w:t>
                            </w:r>
                            <w:r>
                              <w:t xml:space="preserve"> </w:t>
                            </w:r>
                            <w:r w:rsidRPr="001908E3">
                              <w:t>med å kontakte kirken.</w:t>
                            </w:r>
                          </w:p>
                          <w:p w14:paraId="7021A7AB" w14:textId="77777777" w:rsidR="00EC19D4" w:rsidRDefault="00EC19D4" w:rsidP="00EC19D4">
                            <w:pPr>
                              <w:pStyle w:val="Overskrift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1DF08" id="Tekstboks 43" o:spid="_x0000_s1029" type="#_x0000_t202" style="position:absolute;margin-left:260.85pt;margin-top:236.8pt;width:226.05pt;height:324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" filled="f" stroked="f" strokeweight=".5pt">
                <v:textbox inset="0,0,0,0">
                  <w:txbxContent>
                    <w:p w14:paraId="62DD75FD" w14:textId="37C849A7" w:rsidR="00EC19D4" w:rsidRDefault="001908E3" w:rsidP="00EC19D4">
                      <w:pPr>
                        <w:pStyle w:val="Overskrift2"/>
                      </w:pPr>
                      <w:r>
                        <w:t>Slik gjør du om du ønsker ritualet</w:t>
                      </w:r>
                    </w:p>
                    <w:p w14:paraId="650446EC" w14:textId="166E9DAF" w:rsidR="00EC19D4" w:rsidRDefault="001908E3" w:rsidP="001908E3">
                      <w:r w:rsidRPr="001908E3">
                        <w:t>Ta kontakt med menigheten der du bor direkte, og avtal tid og sted.</w:t>
                      </w:r>
                      <w:r>
                        <w:t xml:space="preserve"> </w:t>
                      </w:r>
                      <w:proofErr w:type="gramStart"/>
                      <w:r w:rsidRPr="001908E3">
                        <w:t>Ritualet</w:t>
                      </w:r>
                      <w:proofErr w:type="gramEnd"/>
                      <w:r w:rsidRPr="001908E3">
                        <w:t xml:space="preserve"> kan gjennomføres hjemme hos den døende, på sykehus</w:t>
                      </w:r>
                      <w:r>
                        <w:t xml:space="preserve"> </w:t>
                      </w:r>
                      <w:r w:rsidRPr="001908E3">
                        <w:t>eller sykehjem. Ofte er også sykehjem eller sykehus behjelpelige</w:t>
                      </w:r>
                      <w:r>
                        <w:t xml:space="preserve"> </w:t>
                      </w:r>
                      <w:r w:rsidRPr="001908E3">
                        <w:t>med å kontakte kirken.</w:t>
                      </w:r>
                    </w:p>
                    <w:p w14:paraId="7021A7AB" w14:textId="77777777" w:rsidR="00EC19D4" w:rsidRDefault="00EC19D4" w:rsidP="00EC19D4">
                      <w:pPr>
                        <w:pStyle w:val="Overskrift2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F7B51" w:rsidRPr="00F01B8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934BC0" wp14:editId="2181489A">
                <wp:simplePos x="0" y="0"/>
                <wp:positionH relativeFrom="column">
                  <wp:posOffset>-217657</wp:posOffset>
                </wp:positionH>
                <wp:positionV relativeFrom="page">
                  <wp:posOffset>3007251</wp:posOffset>
                </wp:positionV>
                <wp:extent cx="2845887" cy="4116070"/>
                <wp:effectExtent l="0" t="0" r="0" b="0"/>
                <wp:wrapNone/>
                <wp:docPr id="29" name="Tekstbok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5887" cy="4116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DA962" w14:textId="428B9663" w:rsidR="00EC19D4" w:rsidRDefault="001908E3" w:rsidP="00EC19D4">
                            <w:pPr>
                              <w:pStyle w:val="Overskrift2"/>
                            </w:pPr>
                            <w:r>
                              <w:t xml:space="preserve">Hva er </w:t>
                            </w:r>
                            <w:proofErr w:type="spellStart"/>
                            <w:r>
                              <w:t>rituale</w:t>
                            </w:r>
                            <w:proofErr w:type="spellEnd"/>
                            <w:r>
                              <w:t xml:space="preserve"> ved livet slutt?</w:t>
                            </w:r>
                          </w:p>
                          <w:p w14:paraId="11A06FB1" w14:textId="3471D0C1" w:rsidR="001908E3" w:rsidRDefault="001908E3" w:rsidP="001908E3">
                            <w:r w:rsidRPr="001908E3">
                              <w:t xml:space="preserve">Kirken tilbyr et </w:t>
                            </w:r>
                            <w:proofErr w:type="spellStart"/>
                            <w:r w:rsidRPr="001908E3">
                              <w:t>rituale</w:t>
                            </w:r>
                            <w:proofErr w:type="spellEnd"/>
                            <w:r w:rsidRPr="001908E3">
                              <w:t xml:space="preserve"> ved livets slutt. Her kan mennesker som ligger</w:t>
                            </w:r>
                            <w:r>
                              <w:t xml:space="preserve"> </w:t>
                            </w:r>
                            <w:r w:rsidRPr="001908E3">
                              <w:t>for døden få besøk av en prest eller diakon som ber for en, leserbibeltekster, holder nattverd sammen med dere som er til</w:t>
                            </w:r>
                            <w:r>
                              <w:t xml:space="preserve"> </w:t>
                            </w:r>
                            <w:r w:rsidRPr="001908E3">
                              <w:t>stede og</w:t>
                            </w:r>
                            <w:r>
                              <w:t xml:space="preserve"> </w:t>
                            </w:r>
                            <w:r w:rsidRPr="001908E3">
                              <w:t>lyser velsignelsen over dere. Stunden kan være med den somligger på dødsleiet og prest/diakon alene, eller stunden kan delesmed familie og venner.</w:t>
                            </w:r>
                            <w:r>
                              <w:t xml:space="preserve"> </w:t>
                            </w:r>
                            <w:r w:rsidRPr="001908E3">
                              <w:t>Mange opplever denne stunden som nær og viktig – både for den</w:t>
                            </w:r>
                            <w:r>
                              <w:t xml:space="preserve"> </w:t>
                            </w:r>
                            <w:r w:rsidRPr="001908E3">
                              <w:t xml:space="preserve">som er døende og for pårørende. Her leder prest/diakon </w:t>
                            </w:r>
                            <w:proofErr w:type="spellStart"/>
                            <w:proofErr w:type="gramStart"/>
                            <w:r w:rsidRPr="001908E3">
                              <w:t>stunden,og</w:t>
                            </w:r>
                            <w:proofErr w:type="spellEnd"/>
                            <w:proofErr w:type="gramEnd"/>
                            <w:r w:rsidRPr="001908E3">
                              <w:t xml:space="preserve"> du og de rundt deg kan lytte og delta så mye eller lite dere</w:t>
                            </w:r>
                            <w:r>
                              <w:t xml:space="preserve"> </w:t>
                            </w:r>
                            <w:r w:rsidRPr="001908E3">
                              <w:t>ønsker.</w:t>
                            </w:r>
                          </w:p>
                          <w:p w14:paraId="651AFC57" w14:textId="31C10C94" w:rsidR="001908E3" w:rsidRDefault="001908E3" w:rsidP="001908E3">
                            <w:r w:rsidRPr="001908E3">
                              <w:rPr>
                                <w:b/>
                                <w:bCs/>
                              </w:rPr>
                              <w:t>Ritualet er helt gratis og det stilles ingen krav til dere som er med på ritualet.</w:t>
                            </w:r>
                          </w:p>
                          <w:p w14:paraId="0F6F02D3" w14:textId="77777777" w:rsidR="00EC19D4" w:rsidRDefault="00EC19D4" w:rsidP="00EC19D4">
                            <w:pPr>
                              <w:pStyle w:val="Overskrift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34BC0" id="Tekstboks 29" o:spid="_x0000_s1030" type="#_x0000_t202" style="position:absolute;margin-left:-17.15pt;margin-top:236.8pt;width:224.1pt;height:32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" filled="f" stroked="f" strokeweight=".5pt">
                <v:textbox inset="0,0,0,0">
                  <w:txbxContent>
                    <w:p w14:paraId="2EDDA962" w14:textId="428B9663" w:rsidR="00EC19D4" w:rsidRDefault="001908E3" w:rsidP="00EC19D4">
                      <w:pPr>
                        <w:pStyle w:val="Overskrift2"/>
                      </w:pPr>
                      <w:r>
                        <w:t xml:space="preserve">Hva er </w:t>
                      </w:r>
                      <w:proofErr w:type="spellStart"/>
                      <w:r>
                        <w:t>rituale</w:t>
                      </w:r>
                      <w:proofErr w:type="spellEnd"/>
                      <w:r>
                        <w:t xml:space="preserve"> ved livet slutt?</w:t>
                      </w:r>
                    </w:p>
                    <w:p w14:paraId="11A06FB1" w14:textId="3471D0C1" w:rsidR="001908E3" w:rsidRDefault="001908E3" w:rsidP="001908E3">
                      <w:r w:rsidRPr="001908E3">
                        <w:t xml:space="preserve">Kirken tilbyr et </w:t>
                      </w:r>
                      <w:proofErr w:type="spellStart"/>
                      <w:r w:rsidRPr="001908E3">
                        <w:t>rituale</w:t>
                      </w:r>
                      <w:proofErr w:type="spellEnd"/>
                      <w:r w:rsidRPr="001908E3">
                        <w:t xml:space="preserve"> ved livets slutt. Her kan mennesker som ligger</w:t>
                      </w:r>
                      <w:r>
                        <w:t xml:space="preserve"> </w:t>
                      </w:r>
                      <w:r w:rsidRPr="001908E3">
                        <w:t>for døden få besøk av en prest eller diakon som ber for en, leserbibeltekster, holder nattverd sammen med dere som er til</w:t>
                      </w:r>
                      <w:r>
                        <w:t xml:space="preserve"> </w:t>
                      </w:r>
                      <w:r w:rsidRPr="001908E3">
                        <w:t>stede og</w:t>
                      </w:r>
                      <w:r>
                        <w:t xml:space="preserve"> </w:t>
                      </w:r>
                      <w:r w:rsidRPr="001908E3">
                        <w:t>lyser velsignelsen over dere. Stunden kan være med den somligger på dødsleiet og prest/diakon alene, eller stunden kan delesmed familie og venner.</w:t>
                      </w:r>
                      <w:r>
                        <w:t xml:space="preserve"> </w:t>
                      </w:r>
                      <w:r w:rsidRPr="001908E3">
                        <w:t>Mange opplever denne stunden som nær og viktig – både for den</w:t>
                      </w:r>
                      <w:r>
                        <w:t xml:space="preserve"> </w:t>
                      </w:r>
                      <w:r w:rsidRPr="001908E3">
                        <w:t xml:space="preserve">som er døende og for pårørende. Her leder prest/diakon </w:t>
                      </w:r>
                      <w:proofErr w:type="spellStart"/>
                      <w:proofErr w:type="gramStart"/>
                      <w:r w:rsidRPr="001908E3">
                        <w:t>stunden,og</w:t>
                      </w:r>
                      <w:proofErr w:type="spellEnd"/>
                      <w:proofErr w:type="gramEnd"/>
                      <w:r w:rsidRPr="001908E3">
                        <w:t xml:space="preserve"> du og de rundt deg kan lytte og delta så mye eller lite dere</w:t>
                      </w:r>
                      <w:r>
                        <w:t xml:space="preserve"> </w:t>
                      </w:r>
                      <w:r w:rsidRPr="001908E3">
                        <w:t>ønsker.</w:t>
                      </w:r>
                    </w:p>
                    <w:p w14:paraId="651AFC57" w14:textId="31C10C94" w:rsidR="001908E3" w:rsidRDefault="001908E3" w:rsidP="001908E3">
                      <w:r w:rsidRPr="001908E3">
                        <w:rPr>
                          <w:b/>
                          <w:bCs/>
                        </w:rPr>
                        <w:t>Ritualet er helt gratis og det stilles ingen krav til dere som er med på ritualet.</w:t>
                      </w:r>
                    </w:p>
                    <w:p w14:paraId="0F6F02D3" w14:textId="77777777" w:rsidR="00EC19D4" w:rsidRDefault="00EC19D4" w:rsidP="00EC19D4">
                      <w:pPr>
                        <w:pStyle w:val="Overskrift2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945518" w:rsidRPr="00F01B8E" w:rsidSect="00CC6421">
      <w:headerReference w:type="first" r:id="rId17"/>
      <w:pgSz w:w="16839" w:h="11907" w:orient="landscape"/>
      <w:pgMar w:top="1134" w:right="851" w:bottom="567" w:left="85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C9664" w14:textId="77777777" w:rsidR="001908E3" w:rsidRDefault="001908E3">
      <w:pPr>
        <w:spacing w:after="0" w:line="240" w:lineRule="auto"/>
      </w:pPr>
      <w:r>
        <w:separator/>
      </w:r>
    </w:p>
  </w:endnote>
  <w:endnote w:type="continuationSeparator" w:id="0">
    <w:p w14:paraId="2535787F" w14:textId="77777777" w:rsidR="001908E3" w:rsidRDefault="00190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3EF3D" w14:textId="77777777" w:rsidR="001908E3" w:rsidRDefault="001908E3">
      <w:pPr>
        <w:spacing w:after="0" w:line="240" w:lineRule="auto"/>
      </w:pPr>
      <w:r>
        <w:separator/>
      </w:r>
    </w:p>
  </w:footnote>
  <w:footnote w:type="continuationSeparator" w:id="0">
    <w:p w14:paraId="7E2E669D" w14:textId="77777777" w:rsidR="001908E3" w:rsidRDefault="001908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5CD78" w14:textId="77777777" w:rsidR="00F468D5" w:rsidRDefault="00017CFC" w:rsidP="00B83128">
    <w:pPr>
      <w:pStyle w:val="Topptekst"/>
      <w:tabs>
        <w:tab w:val="left" w:pos="3780"/>
      </w:tabs>
      <w:ind w:right="17"/>
      <w:jc w:val="left"/>
    </w:pPr>
    <w:r>
      <w:rPr>
        <w:noProof/>
      </w:rPr>
      <w:drawing>
        <wp:anchor distT="0" distB="0" distL="114300" distR="114300" simplePos="0" relativeHeight="251689984" behindDoc="0" locked="0" layoutInCell="1" allowOverlap="1" wp14:anchorId="57E3B288" wp14:editId="5544E6BE">
          <wp:simplePos x="0" y="0"/>
          <wp:positionH relativeFrom="column">
            <wp:posOffset>7407275</wp:posOffset>
          </wp:positionH>
          <wp:positionV relativeFrom="page">
            <wp:posOffset>411480</wp:posOffset>
          </wp:positionV>
          <wp:extent cx="1924685" cy="659147"/>
          <wp:effectExtent l="0" t="0" r="5715" b="1270"/>
          <wp:wrapNone/>
          <wp:docPr id="12" name="Bil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d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4685" cy="6591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7B51">
      <w:rPr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F54F0F9" wp14:editId="08AD5428">
              <wp:simplePos x="0" y="0"/>
              <wp:positionH relativeFrom="column">
                <wp:posOffset>2951687</wp:posOffset>
              </wp:positionH>
              <wp:positionV relativeFrom="paragraph">
                <wp:posOffset>-535305</wp:posOffset>
              </wp:positionV>
              <wp:extent cx="1690" cy="7656813"/>
              <wp:effectExtent l="0" t="0" r="24130" b="14605"/>
              <wp:wrapNone/>
              <wp:docPr id="4" name="Rett linj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690" cy="7656813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C2FCB55" id="Rett linje 4" o:spid="_x0000_s1026" style="position:absolute;flip:y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2.4pt,-42.15pt" to="232.55pt,5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" strokecolor="#d8d8d8 [2732]" strokeweight=".5pt">
              <v:stroke joinstyle="miter"/>
            </v:line>
          </w:pict>
        </mc:Fallback>
      </mc:AlternateContent>
    </w:r>
    <w:r w:rsidR="00BF7B51">
      <w:rPr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C8231E2" wp14:editId="29C0A383">
              <wp:simplePos x="0" y="0"/>
              <wp:positionH relativeFrom="column">
                <wp:posOffset>6536045</wp:posOffset>
              </wp:positionH>
              <wp:positionV relativeFrom="paragraph">
                <wp:posOffset>-535305</wp:posOffset>
              </wp:positionV>
              <wp:extent cx="1690" cy="7656813"/>
              <wp:effectExtent l="0" t="0" r="24130" b="14605"/>
              <wp:wrapNone/>
              <wp:docPr id="5" name="Rett linj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690" cy="7656813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649E4F" id="Rett linje 5" o:spid="_x0000_s1026" style="position:absolute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4.65pt,-42.15pt" to="514.8pt,5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" strokecolor="#d8d8d8 [2732]" strokeweight=".5pt">
              <v:stroke joinstyle="miter"/>
            </v:line>
          </w:pict>
        </mc:Fallback>
      </mc:AlternateContent>
    </w:r>
  </w:p>
  <w:p w14:paraId="3EF86EBA" w14:textId="77777777" w:rsidR="00E20853" w:rsidRDefault="00E20853" w:rsidP="00D67EAB">
    <w:pPr>
      <w:pStyle w:val="Topptekst"/>
      <w:jc w:val="left"/>
    </w:pPr>
  </w:p>
  <w:p w14:paraId="5BBCB241" w14:textId="77777777" w:rsidR="00B83128" w:rsidRDefault="00B83128" w:rsidP="00D67EAB">
    <w:pPr>
      <w:pStyle w:val="Topptekst"/>
      <w:jc w:val="left"/>
    </w:pPr>
  </w:p>
  <w:p w14:paraId="710F5BE6" w14:textId="77777777" w:rsidR="00B83128" w:rsidRDefault="00B83128" w:rsidP="00D67EAB">
    <w:pPr>
      <w:pStyle w:val="Topptekst"/>
      <w:jc w:val="left"/>
    </w:pPr>
  </w:p>
  <w:p w14:paraId="75458328" w14:textId="77777777" w:rsidR="00732F24" w:rsidRDefault="00732F24" w:rsidP="00D67EAB">
    <w:pPr>
      <w:pStyle w:val="Topptekst"/>
      <w:jc w:val="left"/>
    </w:pPr>
  </w:p>
  <w:p w14:paraId="06C5986F" w14:textId="77777777" w:rsidR="00732F24" w:rsidRDefault="00732F24" w:rsidP="00D67EAB">
    <w:pPr>
      <w:pStyle w:val="Topptekst"/>
      <w:jc w:val="left"/>
    </w:pPr>
  </w:p>
  <w:p w14:paraId="65759A63" w14:textId="77777777" w:rsidR="00732F24" w:rsidRDefault="00732F24" w:rsidP="00D67EAB">
    <w:pPr>
      <w:pStyle w:val="Topptekst"/>
      <w:jc w:val="left"/>
    </w:pPr>
  </w:p>
  <w:p w14:paraId="6BB0AD6A" w14:textId="77777777" w:rsidR="00732F24" w:rsidRDefault="00732F24" w:rsidP="00D67EAB">
    <w:pPr>
      <w:pStyle w:val="Topptekst"/>
      <w:jc w:val="left"/>
    </w:pPr>
  </w:p>
  <w:p w14:paraId="73F9B976" w14:textId="77777777" w:rsidR="00B83128" w:rsidRPr="00B83128" w:rsidRDefault="00B83128" w:rsidP="00D67EAB">
    <w:pPr>
      <w:pStyle w:val="Topptekst"/>
      <w:jc w:val="left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AC3FF" w14:textId="77777777" w:rsidR="00CC6421" w:rsidRDefault="00BF7B51" w:rsidP="00CC6421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5E4DAE88" wp14:editId="652D7E5B">
              <wp:simplePos x="0" y="0"/>
              <wp:positionH relativeFrom="column">
                <wp:posOffset>2946797</wp:posOffset>
              </wp:positionH>
              <wp:positionV relativeFrom="page">
                <wp:posOffset>17780</wp:posOffset>
              </wp:positionV>
              <wp:extent cx="46" cy="7551369"/>
              <wp:effectExtent l="0" t="0" r="12700" b="5715"/>
              <wp:wrapNone/>
              <wp:docPr id="10" name="Rett linj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" cy="7551369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4AB87C" id="Rett linje 1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232.05pt,1.4pt" to="232.05pt,5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" strokecolor="#d8d8d8 [2732]" strokeweight=".5pt">
              <v:stroke joinstyle="miter"/>
              <w10:wrap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D5558EE" wp14:editId="6E415D34">
              <wp:simplePos x="0" y="0"/>
              <wp:positionH relativeFrom="column">
                <wp:posOffset>6540500</wp:posOffset>
              </wp:positionH>
              <wp:positionV relativeFrom="page">
                <wp:posOffset>17780</wp:posOffset>
              </wp:positionV>
              <wp:extent cx="46" cy="7551369"/>
              <wp:effectExtent l="0" t="0" r="12700" b="5715"/>
              <wp:wrapNone/>
              <wp:docPr id="47" name="Rett linj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" cy="7551369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30A0E2" id="Rett linje 4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515pt,1.4pt" to="515pt,5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" strokecolor="#d8d8d8 [2732]" strokeweight=".5pt">
              <v:stroke joinstyle="miter"/>
              <w10:wrap anchory="page"/>
            </v:line>
          </w:pict>
        </mc:Fallback>
      </mc:AlternateContent>
    </w:r>
  </w:p>
  <w:p w14:paraId="7F0DF9D4" w14:textId="77777777" w:rsidR="00CC6421" w:rsidRDefault="00CC6421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DD5673"/>
    <w:multiLevelType w:val="hybridMultilevel"/>
    <w:tmpl w:val="9D0A37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8E3"/>
    <w:rsid w:val="0000586F"/>
    <w:rsid w:val="00017CFC"/>
    <w:rsid w:val="000341CB"/>
    <w:rsid w:val="000B25B7"/>
    <w:rsid w:val="00100CA4"/>
    <w:rsid w:val="00166E5F"/>
    <w:rsid w:val="00166FA8"/>
    <w:rsid w:val="001908E3"/>
    <w:rsid w:val="002669AF"/>
    <w:rsid w:val="00286143"/>
    <w:rsid w:val="00294F4B"/>
    <w:rsid w:val="00355F09"/>
    <w:rsid w:val="004B3BC0"/>
    <w:rsid w:val="004D4D96"/>
    <w:rsid w:val="0053052F"/>
    <w:rsid w:val="005527C9"/>
    <w:rsid w:val="005963E4"/>
    <w:rsid w:val="005D1DAB"/>
    <w:rsid w:val="00623CF5"/>
    <w:rsid w:val="00692C3E"/>
    <w:rsid w:val="00712C3C"/>
    <w:rsid w:val="00715B2F"/>
    <w:rsid w:val="0072697A"/>
    <w:rsid w:val="00732F24"/>
    <w:rsid w:val="007A434D"/>
    <w:rsid w:val="00814A2E"/>
    <w:rsid w:val="008A4F89"/>
    <w:rsid w:val="008D6834"/>
    <w:rsid w:val="008F7A2F"/>
    <w:rsid w:val="009211D8"/>
    <w:rsid w:val="009333B9"/>
    <w:rsid w:val="00945518"/>
    <w:rsid w:val="00950CA6"/>
    <w:rsid w:val="00986FEA"/>
    <w:rsid w:val="00997534"/>
    <w:rsid w:val="009B2A26"/>
    <w:rsid w:val="009D6CF1"/>
    <w:rsid w:val="00A267F0"/>
    <w:rsid w:val="00A308D2"/>
    <w:rsid w:val="00A410B4"/>
    <w:rsid w:val="00A544D8"/>
    <w:rsid w:val="00A940B4"/>
    <w:rsid w:val="00B37084"/>
    <w:rsid w:val="00B63E38"/>
    <w:rsid w:val="00B83128"/>
    <w:rsid w:val="00BC34A0"/>
    <w:rsid w:val="00BC7857"/>
    <w:rsid w:val="00BF7B51"/>
    <w:rsid w:val="00C110D2"/>
    <w:rsid w:val="00C70C83"/>
    <w:rsid w:val="00C77A1E"/>
    <w:rsid w:val="00C83D57"/>
    <w:rsid w:val="00CC20BA"/>
    <w:rsid w:val="00CC6421"/>
    <w:rsid w:val="00D54559"/>
    <w:rsid w:val="00D67EAB"/>
    <w:rsid w:val="00DA296B"/>
    <w:rsid w:val="00E074FE"/>
    <w:rsid w:val="00E20853"/>
    <w:rsid w:val="00E26812"/>
    <w:rsid w:val="00E32B62"/>
    <w:rsid w:val="00E55251"/>
    <w:rsid w:val="00E649CE"/>
    <w:rsid w:val="00EC19D4"/>
    <w:rsid w:val="00F01B8E"/>
    <w:rsid w:val="00F11611"/>
    <w:rsid w:val="00F219FA"/>
    <w:rsid w:val="00F468D5"/>
    <w:rsid w:val="00F74136"/>
    <w:rsid w:val="00F809F3"/>
    <w:rsid w:val="00F861CD"/>
    <w:rsid w:val="00FC3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559085"/>
  <w15:chartTrackingRefBased/>
  <w15:docId w15:val="{F2128B75-731F-49E9-9699-F6AA441A3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1B8E"/>
    <w:pPr>
      <w:spacing w:line="288" w:lineRule="auto"/>
    </w:pPr>
    <w:rPr>
      <w:color w:val="000000" w:themeColor="text1"/>
      <w:lang w:val="nb-NO"/>
    </w:rPr>
  </w:style>
  <w:style w:type="paragraph" w:styleId="Overskrift1">
    <w:name w:val="heading 1"/>
    <w:basedOn w:val="Normal"/>
    <w:link w:val="Overskrift1Tegn"/>
    <w:uiPriority w:val="3"/>
    <w:qFormat/>
    <w:rsid w:val="00F74136"/>
    <w:pPr>
      <w:keepNext/>
      <w:keepLines/>
      <w:spacing w:after="320" w:line="240" w:lineRule="auto"/>
      <w:contextualSpacing/>
      <w:outlineLvl w:val="0"/>
    </w:pPr>
    <w:rPr>
      <w:rFonts w:asciiTheme="majorHAnsi" w:eastAsiaTheme="majorEastAsia" w:hAnsiTheme="majorHAnsi" w:cstheme="majorBidi"/>
      <w:color w:val="D90000" w:themeColor="accent1"/>
      <w:sz w:val="52"/>
      <w:szCs w:val="32"/>
    </w:rPr>
  </w:style>
  <w:style w:type="paragraph" w:styleId="Overskrift2">
    <w:name w:val="heading 2"/>
    <w:basedOn w:val="Normal"/>
    <w:link w:val="Overskrift2Tegn"/>
    <w:uiPriority w:val="9"/>
    <w:unhideWhenUsed/>
    <w:qFormat/>
    <w:rsid w:val="00692C3E"/>
    <w:pPr>
      <w:keepNext/>
      <w:keepLines/>
      <w:spacing w:after="60"/>
      <w:contextualSpacing/>
      <w:outlineLvl w:val="1"/>
    </w:pPr>
    <w:rPr>
      <w:rFonts w:asciiTheme="majorHAnsi" w:eastAsiaTheme="majorEastAsia" w:hAnsiTheme="majorHAnsi" w:cstheme="majorBidi"/>
      <w:color w:val="A20000" w:themeColor="accent1" w:themeShade="BF"/>
      <w:sz w:val="24"/>
      <w:szCs w:val="26"/>
    </w:rPr>
  </w:style>
  <w:style w:type="paragraph" w:styleId="Overskrift3">
    <w:name w:val="heading 3"/>
    <w:basedOn w:val="Normal"/>
    <w:link w:val="Overskrift3Tegn"/>
    <w:uiPriority w:val="9"/>
    <w:semiHidden/>
    <w:unhideWhenUsed/>
    <w:qFormat/>
    <w:rsid w:val="00692C3E"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A20000" w:themeColor="accent1" w:themeShade="BF"/>
      <w:sz w:val="22"/>
      <w:szCs w:val="24"/>
    </w:rPr>
  </w:style>
  <w:style w:type="paragraph" w:styleId="Overskrift4">
    <w:name w:val="heading 4"/>
    <w:basedOn w:val="Normal"/>
    <w:link w:val="Overskrift4Tegn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A20000" w:themeColor="accent1" w:themeShade="BF"/>
    </w:rPr>
  </w:style>
  <w:style w:type="paragraph" w:styleId="Overskrift5">
    <w:name w:val="heading 5"/>
    <w:basedOn w:val="Normal"/>
    <w:link w:val="Overskrift5Tegn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A20000" w:themeColor="accent1" w:themeShade="BF"/>
    </w:rPr>
  </w:style>
  <w:style w:type="paragraph" w:styleId="Overskrift6">
    <w:name w:val="heading 6"/>
    <w:basedOn w:val="Normal"/>
    <w:link w:val="Overskrift6Tegn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6C0000" w:themeColor="accent1" w:themeShade="7F"/>
    </w:rPr>
  </w:style>
  <w:style w:type="paragraph" w:styleId="Overskrift7">
    <w:name w:val="heading 7"/>
    <w:basedOn w:val="Normal"/>
    <w:link w:val="Overskrift7Tegn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6C0000" w:themeColor="accent1" w:themeShade="7F"/>
    </w:rPr>
  </w:style>
  <w:style w:type="paragraph" w:styleId="Overskrift8">
    <w:name w:val="heading 8"/>
    <w:basedOn w:val="Normal"/>
    <w:link w:val="Overskrift8Tegn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link w:val="Overskrift9Tegn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aliases w:val="Georgia"/>
    <w:basedOn w:val="Normal"/>
    <w:link w:val="TittelTegn"/>
    <w:uiPriority w:val="1"/>
    <w:qFormat/>
    <w:rsid w:val="00997534"/>
    <w:pPr>
      <w:spacing w:after="0" w:line="240" w:lineRule="auto"/>
      <w:ind w:left="74" w:right="74"/>
      <w:contextualSpacing/>
    </w:pPr>
    <w:rPr>
      <w:rFonts w:ascii="Georgia" w:eastAsiaTheme="majorEastAsia" w:hAnsi="Georgia" w:cstheme="majorBidi"/>
      <w:color w:val="D90000" w:themeColor="accent1"/>
      <w:kern w:val="28"/>
      <w:sz w:val="48"/>
      <w:szCs w:val="56"/>
    </w:rPr>
  </w:style>
  <w:style w:type="character" w:customStyle="1" w:styleId="TittelTegn">
    <w:name w:val="Tittel Tegn"/>
    <w:aliases w:val="Georgia Tegn"/>
    <w:basedOn w:val="Standardskriftforavsnitt"/>
    <w:link w:val="Tittel"/>
    <w:uiPriority w:val="1"/>
    <w:rsid w:val="00997534"/>
    <w:rPr>
      <w:rFonts w:ascii="Georgia" w:eastAsiaTheme="majorEastAsia" w:hAnsi="Georgia" w:cstheme="majorBidi"/>
      <w:color w:val="D90000" w:themeColor="accent1"/>
      <w:kern w:val="28"/>
      <w:sz w:val="48"/>
      <w:szCs w:val="56"/>
      <w:lang w:val="nn-NO"/>
    </w:rPr>
  </w:style>
  <w:style w:type="paragraph" w:styleId="Undertittel">
    <w:name w:val="Subtitle"/>
    <w:basedOn w:val="Normal"/>
    <w:link w:val="UndertittelTegn"/>
    <w:uiPriority w:val="2"/>
    <w:qFormat/>
    <w:rsid w:val="008A4F89"/>
    <w:pPr>
      <w:numPr>
        <w:ilvl w:val="1"/>
      </w:numPr>
      <w:spacing w:after="0" w:line="240" w:lineRule="auto"/>
      <w:contextualSpacing/>
    </w:pPr>
    <w:rPr>
      <w:rFonts w:eastAsiaTheme="minorEastAsia"/>
      <w:sz w:val="32"/>
    </w:rPr>
  </w:style>
  <w:style w:type="character" w:customStyle="1" w:styleId="UndertittelTegn">
    <w:name w:val="Undertittel Tegn"/>
    <w:basedOn w:val="Standardskriftforavsnitt"/>
    <w:link w:val="Undertittel"/>
    <w:uiPriority w:val="2"/>
    <w:rsid w:val="008A4F89"/>
    <w:rPr>
      <w:rFonts w:eastAsiaTheme="minorEastAsia"/>
      <w:color w:val="000000" w:themeColor="text1"/>
      <w:sz w:val="32"/>
      <w:lang w:val="nb-NO"/>
    </w:rPr>
  </w:style>
  <w:style w:type="character" w:customStyle="1" w:styleId="Overskrift1Tegn">
    <w:name w:val="Overskrift 1 Tegn"/>
    <w:basedOn w:val="Standardskriftforavsnitt"/>
    <w:link w:val="Overskrift1"/>
    <w:uiPriority w:val="3"/>
    <w:rsid w:val="00F74136"/>
    <w:rPr>
      <w:rFonts w:asciiTheme="majorHAnsi" w:eastAsiaTheme="majorEastAsia" w:hAnsiTheme="majorHAnsi" w:cstheme="majorBidi"/>
      <w:color w:val="D90000" w:themeColor="accent1"/>
      <w:sz w:val="52"/>
      <w:szCs w:val="32"/>
      <w:lang w:val="nn-NO"/>
    </w:rPr>
  </w:style>
  <w:style w:type="paragraph" w:styleId="Blokktekst">
    <w:name w:val="Block Text"/>
    <w:basedOn w:val="Normal"/>
    <w:uiPriority w:val="3"/>
    <w:unhideWhenUsed/>
    <w:qFormat/>
    <w:rsid w:val="00D54559"/>
    <w:pPr>
      <w:spacing w:line="240" w:lineRule="auto"/>
      <w:ind w:left="284" w:right="284"/>
    </w:pPr>
    <w:rPr>
      <w:rFonts w:eastAsiaTheme="minorEastAsia"/>
      <w:b/>
      <w:iCs/>
      <w:color w:val="FFFFFF" w:themeColor="background1"/>
      <w:sz w:val="24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styleId="Topptekst">
    <w:name w:val="header"/>
    <w:basedOn w:val="Normal"/>
    <w:link w:val="TopptekstTegn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TopptekstTegn">
    <w:name w:val="Topptekst Tegn"/>
    <w:basedOn w:val="Standardskriftforavsnitt"/>
    <w:link w:val="Topptekst"/>
    <w:uiPriority w:val="99"/>
  </w:style>
  <w:style w:type="paragraph" w:styleId="Bunntekst">
    <w:name w:val="footer"/>
    <w:basedOn w:val="Normal"/>
    <w:link w:val="BunntekstTegn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BunntekstTegn">
    <w:name w:val="Bunntekst Tegn"/>
    <w:basedOn w:val="Standardskriftforavsnitt"/>
    <w:link w:val="Bunntekst"/>
    <w:uiPriority w:val="99"/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A20000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color w:val="6C000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6C0000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92C3E"/>
    <w:rPr>
      <w:rFonts w:asciiTheme="majorHAnsi" w:eastAsiaTheme="majorEastAsia" w:hAnsiTheme="majorHAnsi" w:cstheme="majorBidi"/>
      <w:color w:val="A20000" w:themeColor="accent1" w:themeShade="BF"/>
      <w:sz w:val="24"/>
      <w:szCs w:val="26"/>
      <w:lang w:val="nb-NO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692C3E"/>
    <w:rPr>
      <w:rFonts w:asciiTheme="majorHAnsi" w:eastAsiaTheme="majorEastAsia" w:hAnsiTheme="majorHAnsi" w:cstheme="majorBidi"/>
      <w:color w:val="A20000" w:themeColor="accent1" w:themeShade="BF"/>
      <w:sz w:val="22"/>
      <w:szCs w:val="24"/>
      <w:lang w:val="nb-NO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i/>
      <w:iCs/>
      <w:color w:val="A20000" w:themeColor="accent1" w:themeShade="BF"/>
    </w:rPr>
  </w:style>
  <w:style w:type="paragraph" w:customStyle="1" w:styleId="Ingress">
    <w:name w:val="Ingress"/>
    <w:basedOn w:val="Normal"/>
    <w:qFormat/>
    <w:rsid w:val="00CC20BA"/>
    <w:pPr>
      <w:spacing w:before="240" w:after="240"/>
    </w:pPr>
    <w:rPr>
      <w:b/>
      <w:bCs/>
      <w:color w:val="D90000" w:themeColor="accent1"/>
      <w:sz w:val="24"/>
    </w:rPr>
  </w:style>
  <w:style w:type="paragraph" w:customStyle="1" w:styleId="TittelArial">
    <w:name w:val="Tittel Arial"/>
    <w:basedOn w:val="Overskrift2"/>
    <w:qFormat/>
    <w:rsid w:val="00692C3E"/>
    <w:pPr>
      <w:spacing w:after="0"/>
    </w:pPr>
    <w:rPr>
      <w:color w:val="D90000" w:themeColor="accent1"/>
      <w:sz w:val="48"/>
    </w:rPr>
  </w:style>
  <w:style w:type="paragraph" w:styleId="Listeavsnitt">
    <w:name w:val="List Paragraph"/>
    <w:basedOn w:val="Normal"/>
    <w:uiPriority w:val="34"/>
    <w:unhideWhenUsed/>
    <w:qFormat/>
    <w:rsid w:val="001908E3"/>
    <w:pPr>
      <w:ind w:left="720"/>
      <w:contextualSpacing/>
    </w:pPr>
  </w:style>
  <w:style w:type="paragraph" w:styleId="Brdtekst">
    <w:name w:val="Body Text"/>
    <w:link w:val="BrdtekstTegn"/>
    <w:semiHidden/>
    <w:unhideWhenUsed/>
    <w:rsid w:val="001908E3"/>
    <w:pPr>
      <w:spacing w:after="0" w:line="240" w:lineRule="auto"/>
    </w:pPr>
    <w:rPr>
      <w:rFonts w:ascii="Helvetica Neue" w:eastAsia="Arial Unicode MS" w:hAnsi="Helvetica Neue" w:cs="Arial Unicode MS"/>
      <w:color w:val="000000"/>
      <w:sz w:val="22"/>
      <w:szCs w:val="22"/>
      <w:lang w:val="nb-NO" w:eastAsia="nb-NO"/>
      <w14:textOutline w14:w="0" w14:cap="flat" w14:cmpd="sng" w14:algn="ctr">
        <w14:noFill/>
        <w14:prstDash w14:val="solid"/>
        <w14:bevel/>
      </w14:textOutline>
    </w:rPr>
  </w:style>
  <w:style w:type="character" w:customStyle="1" w:styleId="BrdtekstTegn">
    <w:name w:val="Brødtekst Tegn"/>
    <w:basedOn w:val="Standardskriftforavsnitt"/>
    <w:link w:val="Brdtekst"/>
    <w:semiHidden/>
    <w:rsid w:val="001908E3"/>
    <w:rPr>
      <w:rFonts w:ascii="Helvetica Neue" w:eastAsia="Arial Unicode MS" w:hAnsi="Helvetica Neue" w:cs="Arial Unicode MS"/>
      <w:color w:val="000000"/>
      <w:sz w:val="22"/>
      <w:szCs w:val="22"/>
      <w:lang w:val="nb-NO" w:eastAsia="nb-NO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6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949\Downloads\Dnk_10x21_logo%20midtstilt%20oppe_BM%20(1).dotx" TargetMode="External"/></Relationships>
</file>

<file path=word/theme/theme1.xml><?xml version="1.0" encoding="utf-8"?>
<a:theme xmlns:a="http://schemas.openxmlformats.org/drawingml/2006/main" name="Dnk">
  <a:themeElements>
    <a:clrScheme name="Den norske kirke 1">
      <a:dk1>
        <a:srgbClr val="000000"/>
      </a:dk1>
      <a:lt1>
        <a:srgbClr val="FFFFFF"/>
      </a:lt1>
      <a:dk2>
        <a:srgbClr val="670019"/>
      </a:dk2>
      <a:lt2>
        <a:srgbClr val="EBE6D6"/>
      </a:lt2>
      <a:accent1>
        <a:srgbClr val="D90000"/>
      </a:accent1>
      <a:accent2>
        <a:srgbClr val="D9A605"/>
      </a:accent2>
      <a:accent3>
        <a:srgbClr val="82027E"/>
      </a:accent3>
      <a:accent4>
        <a:srgbClr val="C89BCB"/>
      </a:accent4>
      <a:accent5>
        <a:srgbClr val="4CAB27"/>
      </a:accent5>
      <a:accent6>
        <a:srgbClr val="1D7853"/>
      </a:accent6>
      <a:hlink>
        <a:srgbClr val="D90000"/>
      </a:hlink>
      <a:folHlink>
        <a:srgbClr val="66001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Dnk" id="{6CD6D99B-9B90-AA47-884C-D05AE25EECBA}" vid="{C82AF784-D010-1349-B447-F46DA5FB745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39a45f2-dc30-45af-b3c3-de9ae91fb091">
      <UserInfo>
        <DisplayName>Heidi Olsen</DisplayName>
        <AccountId>43</AccountId>
        <AccountType/>
      </UserInfo>
    </SharedWithUsers>
    <TaxCatchAll xmlns="839a45f2-dc30-45af-b3c3-de9ae91fb091" xsi:nil="true"/>
    <lcf76f155ced4ddcb4097134ff3c332f xmlns="32946dd1-e5f8-475a-968c-85e3847873f6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C06B2710C1F94C92751F3336F24CAB" ma:contentTypeVersion="16" ma:contentTypeDescription="Opprett et nytt dokument." ma:contentTypeScope="" ma:versionID="1c4652d2c76321f032afa44c81397586">
  <xsd:schema xmlns:xsd="http://www.w3.org/2001/XMLSchema" xmlns:xs="http://www.w3.org/2001/XMLSchema" xmlns:p="http://schemas.microsoft.com/office/2006/metadata/properties" xmlns:ns2="32946dd1-e5f8-475a-968c-85e3847873f6" xmlns:ns3="839a45f2-dc30-45af-b3c3-de9ae91fb091" targetNamespace="http://schemas.microsoft.com/office/2006/metadata/properties" ma:root="true" ma:fieldsID="87f58dd7ae1d55252a22bdb31cc9dd43" ns2:_="" ns3:_="">
    <xsd:import namespace="32946dd1-e5f8-475a-968c-85e3847873f6"/>
    <xsd:import namespace="839a45f2-dc30-45af-b3c3-de9ae91fb0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46dd1-e5f8-475a-968c-85e3847873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92c3bd9a-26a3-4ee9-bdab-dea028803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9a45f2-dc30-45af-b3c3-de9ae91fb09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b0b4f44-7f2e-401d-87b5-caec248b9e88}" ma:internalName="TaxCatchAll" ma:showField="CatchAllData" ma:web="839a45f2-dc30-45af-b3c3-de9ae91fb0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35B8EC0-3389-F149-91B7-B264FCC87FD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D7B57A-2E19-4D99-9908-30D933F467C8}"/>
</file>

<file path=docProps/app.xml><?xml version="1.0" encoding="utf-8"?>
<Properties xmlns="http://schemas.openxmlformats.org/officeDocument/2006/extended-properties" xmlns:vt="http://schemas.openxmlformats.org/officeDocument/2006/docPropsVTypes">
  <Template>Dnk_10x21_logo midtstilt oppe_BM (1)</Template>
  <TotalTime>8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Olsen</dc:creator>
  <cp:keywords/>
  <dc:description/>
  <cp:lastModifiedBy>Heidi Olsen</cp:lastModifiedBy>
  <cp:revision>1</cp:revision>
  <cp:lastPrinted>2022-05-23T11:03:00Z</cp:lastPrinted>
  <dcterms:created xsi:type="dcterms:W3CDTF">2022-05-23T10:54:00Z</dcterms:created>
  <dcterms:modified xsi:type="dcterms:W3CDTF">2022-05-23T11:05:00Z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0x010100D8C06B2710C1F94C92751F3336F24CAB</vt:lpwstr>
  </property>
</Properties>
</file>